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0E8" w:rsidRDefault="00542BFC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342900</wp:posOffset>
            </wp:positionV>
            <wp:extent cx="9734550" cy="5870575"/>
            <wp:effectExtent l="0" t="0" r="0" b="0"/>
            <wp:wrapThrough wrapText="bothSides">
              <wp:wrapPolygon edited="0">
                <wp:start x="0" y="0"/>
                <wp:lineTo x="0" y="21518"/>
                <wp:lineTo x="21558" y="21518"/>
                <wp:lineTo x="2155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4" t="27536" r="22360" b="11675"/>
                    <a:stretch/>
                  </pic:blipFill>
                  <pic:spPr bwMode="auto">
                    <a:xfrm>
                      <a:off x="0" y="0"/>
                      <a:ext cx="9734550" cy="587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2BFC">
        <w:rPr>
          <w:rFonts w:ascii="Comic Sans MS" w:hAnsi="Comic Sans MS"/>
          <w:sz w:val="24"/>
          <w:szCs w:val="24"/>
        </w:rPr>
        <w:t>Photo Cards to investigate</w:t>
      </w:r>
    </w:p>
    <w:p w:rsidR="00542BFC" w:rsidRDefault="00542BF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542BFC" w:rsidRDefault="00542BFC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41D37A15" wp14:editId="03A8F908">
            <wp:extent cx="9748520" cy="5876925"/>
            <wp:effectExtent l="0" t="0" r="508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041" t="27710" r="22555" b="11836"/>
                    <a:stretch/>
                  </pic:blipFill>
                  <pic:spPr bwMode="auto">
                    <a:xfrm>
                      <a:off x="0" y="0"/>
                      <a:ext cx="9753596" cy="5879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BFC" w:rsidRDefault="00542BF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542BFC" w:rsidRPr="00542BFC" w:rsidRDefault="00542BFC">
      <w:pPr>
        <w:rPr>
          <w:rFonts w:ascii="Comic Sans MS" w:hAnsi="Comic Sans MS"/>
          <w:sz w:val="24"/>
          <w:szCs w:val="24"/>
        </w:rPr>
      </w:pPr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-9525</wp:posOffset>
            </wp:positionH>
            <wp:positionV relativeFrom="paragraph">
              <wp:posOffset>209550</wp:posOffset>
            </wp:positionV>
            <wp:extent cx="9920605" cy="5962650"/>
            <wp:effectExtent l="0" t="0" r="4445" b="0"/>
            <wp:wrapThrough wrapText="bothSides">
              <wp:wrapPolygon edited="0">
                <wp:start x="0" y="0"/>
                <wp:lineTo x="0" y="21531"/>
                <wp:lineTo x="21568" y="21531"/>
                <wp:lineTo x="2156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42" t="27537" r="22067" b="11673"/>
                    <a:stretch/>
                  </pic:blipFill>
                  <pic:spPr bwMode="auto">
                    <a:xfrm>
                      <a:off x="0" y="0"/>
                      <a:ext cx="9920605" cy="596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2BFC" w:rsidRPr="00542BFC" w:rsidSect="00542BF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BFC"/>
    <w:rsid w:val="00542BFC"/>
    <w:rsid w:val="007C3EF2"/>
    <w:rsid w:val="00B76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5FFA91"/>
  <w15:chartTrackingRefBased/>
  <w15:docId w15:val="{FD496B54-2DF4-4BDC-A29E-74D20BEBF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8F701D00</Template>
  <TotalTime>3</TotalTime>
  <Pages>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Woodhouse Academy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 40</dc:creator>
  <cp:keywords/>
  <dc:description/>
  <cp:lastModifiedBy>Staff 40</cp:lastModifiedBy>
  <cp:revision>1</cp:revision>
  <dcterms:created xsi:type="dcterms:W3CDTF">2020-03-30T09:27:00Z</dcterms:created>
  <dcterms:modified xsi:type="dcterms:W3CDTF">2020-03-30T09:30:00Z</dcterms:modified>
</cp:coreProperties>
</file>