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E88" w:rsidRDefault="006F6E88" w:rsidP="000A1BE0">
      <w:pPr>
        <w:spacing w:after="0" w:line="240" w:lineRule="auto"/>
        <w:ind w:right="420"/>
        <w:textAlignment w:val="baseline"/>
        <w:rPr>
          <w:rFonts w:ascii="Comic Sans MS" w:eastAsia="Times New Roman" w:hAnsi="Comic Sans MS" w:cs="Arial"/>
          <w:b/>
          <w:bCs/>
          <w:color w:val="669900"/>
          <w:kern w:val="36"/>
          <w:sz w:val="4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38CE8" wp14:editId="0E118AC2">
                <wp:simplePos x="0" y="0"/>
                <wp:positionH relativeFrom="column">
                  <wp:posOffset>0</wp:posOffset>
                </wp:positionH>
                <wp:positionV relativeFrom="paragraph">
                  <wp:posOffset>-238542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6E81" w:rsidRPr="00024BAB" w:rsidRDefault="00006E81" w:rsidP="006F6E88">
                            <w:pPr>
                              <w:spacing w:after="135" w:line="585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669900"/>
                                <w:kern w:val="3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669900"/>
                                <w:kern w:val="3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The Alps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138CE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-18.8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" filled="f" stroked="f">
                <v:textbox style="mso-fit-shape-to-text:t">
                  <w:txbxContent>
                    <w:p w:rsidR="00006E81" w:rsidRPr="00024BAB" w:rsidRDefault="00006E81" w:rsidP="006F6E88">
                      <w:pPr>
                        <w:spacing w:after="135" w:line="585" w:lineRule="atLeast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669900"/>
                          <w:kern w:val="3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bCs/>
                          <w:color w:val="669900"/>
                          <w:kern w:val="3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The Alps</w:t>
                      </w:r>
                    </w:p>
                  </w:txbxContent>
                </v:textbox>
              </v:shape>
            </w:pict>
          </mc:Fallback>
        </mc:AlternateContent>
      </w:r>
    </w:p>
    <w:p w:rsidR="00260BDF" w:rsidRPr="0060711E" w:rsidRDefault="000A1BE0" w:rsidP="000A1BE0">
      <w:pPr>
        <w:spacing w:after="0" w:line="240" w:lineRule="auto"/>
        <w:ind w:right="420"/>
        <w:textAlignment w:val="baseline"/>
        <w:rPr>
          <w:rFonts w:ascii="Comic Sans MS" w:eastAsia="Times New Roman" w:hAnsi="Comic Sans MS" w:cs="Arial"/>
          <w:color w:val="FFFFFF"/>
          <w:sz w:val="24"/>
          <w:szCs w:val="24"/>
          <w:lang w:eastAsia="en-GB"/>
        </w:rPr>
      </w:pPr>
      <w:r w:rsidRPr="0060711E">
        <w:rPr>
          <w:rFonts w:ascii="Comic Sans MS" w:eastAsia="Times New Roman" w:hAnsi="Comic Sans MS" w:cs="Arial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3936905</wp:posOffset>
            </wp:positionH>
            <wp:positionV relativeFrom="paragraph">
              <wp:posOffset>186937</wp:posOffset>
            </wp:positionV>
            <wp:extent cx="2702257" cy="1504634"/>
            <wp:effectExtent l="0" t="0" r="3175" b="635"/>
            <wp:wrapSquare wrapText="bothSides"/>
            <wp:docPr id="1" name="Picture 1" descr="The Al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Al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57" cy="150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0BDF" w:rsidRPr="0060711E">
        <w:rPr>
          <w:rFonts w:ascii="Comic Sans MS" w:eastAsia="Times New Roman" w:hAnsi="Comic Sans MS" w:cs="Arial"/>
          <w:color w:val="FFFFFF"/>
          <w:sz w:val="24"/>
          <w:szCs w:val="24"/>
          <w:u w:val="single"/>
          <w:bdr w:val="none" w:sz="0" w:space="0" w:color="auto" w:frame="1"/>
          <w:lang w:eastAsia="en-GB"/>
        </w:rPr>
        <w:t>Print</w:t>
      </w:r>
      <w:r w:rsidRPr="0060711E">
        <w:rPr>
          <w:rFonts w:ascii="Comic Sans MS" w:eastAsia="Times New Roman" w:hAnsi="Comic Sans MS" w:cs="Arial"/>
          <w:color w:val="FFFFFF"/>
          <w:sz w:val="24"/>
          <w:szCs w:val="24"/>
          <w:lang w:eastAsia="en-GB"/>
        </w:rPr>
        <w:t xml:space="preserve"> </w:t>
      </w:r>
    </w:p>
    <w:p w:rsidR="00260BDF" w:rsidRPr="006F6E88" w:rsidRDefault="00260BDF" w:rsidP="00260BDF">
      <w:pPr>
        <w:spacing w:after="0" w:line="356" w:lineRule="atLeast"/>
        <w:textAlignment w:val="baseline"/>
        <w:outlineLvl w:val="3"/>
        <w:rPr>
          <w:rFonts w:ascii="Comic Sans MS" w:eastAsia="Times New Roman" w:hAnsi="Comic Sans MS" w:cs="Arial"/>
          <w:bCs/>
          <w:color w:val="333333"/>
          <w:sz w:val="24"/>
          <w:szCs w:val="24"/>
          <w:lang w:eastAsia="en-GB"/>
        </w:rPr>
      </w:pPr>
      <w:r w:rsidRPr="006F6E88">
        <w:rPr>
          <w:rFonts w:ascii="Comic Sans MS" w:eastAsia="Times New Roman" w:hAnsi="Comic Sans MS" w:cs="Arial"/>
          <w:bCs/>
          <w:color w:val="333333"/>
          <w:sz w:val="24"/>
          <w:szCs w:val="24"/>
          <w:lang w:eastAsia="en-GB"/>
        </w:rPr>
        <w:t xml:space="preserve">The Alps are </w:t>
      </w:r>
      <w:r w:rsidR="000A1BE0" w:rsidRPr="006F6E88">
        <w:rPr>
          <w:rFonts w:ascii="Comic Sans MS" w:eastAsia="Times New Roman" w:hAnsi="Comic Sans MS" w:cs="Arial"/>
          <w:bCs/>
          <w:color w:val="333333"/>
          <w:sz w:val="24"/>
          <w:szCs w:val="24"/>
          <w:lang w:eastAsia="en-GB"/>
        </w:rPr>
        <w:t>the biggest mountain range</w:t>
      </w:r>
      <w:r w:rsidRPr="006F6E88">
        <w:rPr>
          <w:rFonts w:ascii="Comic Sans MS" w:eastAsia="Times New Roman" w:hAnsi="Comic Sans MS" w:cs="Arial"/>
          <w:bCs/>
          <w:color w:val="333333"/>
          <w:sz w:val="24"/>
          <w:szCs w:val="24"/>
          <w:lang w:eastAsia="en-GB"/>
        </w:rPr>
        <w:t xml:space="preserve"> in </w:t>
      </w:r>
      <w:hyperlink r:id="rId6" w:history="1">
        <w:r w:rsidRPr="006F6E88">
          <w:rPr>
            <w:rFonts w:ascii="Comic Sans MS" w:eastAsia="Times New Roman" w:hAnsi="Comic Sans MS" w:cs="Arial"/>
            <w:bCs/>
            <w:color w:val="669900"/>
            <w:sz w:val="24"/>
            <w:szCs w:val="24"/>
            <w:u w:val="single"/>
            <w:bdr w:val="none" w:sz="0" w:space="0" w:color="auto" w:frame="1"/>
            <w:lang w:eastAsia="en-GB"/>
          </w:rPr>
          <w:t>Europe</w:t>
        </w:r>
      </w:hyperlink>
      <w:r w:rsidRPr="006F6E88">
        <w:rPr>
          <w:rFonts w:ascii="Comic Sans MS" w:eastAsia="Times New Roman" w:hAnsi="Comic Sans MS" w:cs="Arial"/>
          <w:bCs/>
          <w:color w:val="333333"/>
          <w:sz w:val="24"/>
          <w:szCs w:val="24"/>
          <w:lang w:eastAsia="en-GB"/>
        </w:rPr>
        <w:t>. They stretch from Austria and Slovenia in the east all the way through </w:t>
      </w:r>
      <w:hyperlink r:id="rId7" w:history="1">
        <w:r w:rsidRPr="006F6E88">
          <w:rPr>
            <w:rFonts w:ascii="Comic Sans MS" w:eastAsia="Times New Roman" w:hAnsi="Comic Sans MS" w:cs="Arial"/>
            <w:bCs/>
            <w:color w:val="669900"/>
            <w:sz w:val="24"/>
            <w:szCs w:val="24"/>
            <w:u w:val="single"/>
            <w:bdr w:val="none" w:sz="0" w:space="0" w:color="auto" w:frame="1"/>
            <w:lang w:eastAsia="en-GB"/>
          </w:rPr>
          <w:t>Italy</w:t>
        </w:r>
      </w:hyperlink>
      <w:r w:rsidRPr="006F6E88">
        <w:rPr>
          <w:rFonts w:ascii="Comic Sans MS" w:eastAsia="Times New Roman" w:hAnsi="Comic Sans MS" w:cs="Arial"/>
          <w:bCs/>
          <w:color w:val="333333"/>
          <w:sz w:val="24"/>
          <w:szCs w:val="24"/>
          <w:lang w:eastAsia="en-GB"/>
        </w:rPr>
        <w:t>, Switzerland and </w:t>
      </w:r>
      <w:hyperlink r:id="rId8" w:history="1">
        <w:r w:rsidRPr="006F6E88">
          <w:rPr>
            <w:rFonts w:ascii="Comic Sans MS" w:eastAsia="Times New Roman" w:hAnsi="Comic Sans MS" w:cs="Arial"/>
            <w:bCs/>
            <w:color w:val="669900"/>
            <w:sz w:val="24"/>
            <w:szCs w:val="24"/>
            <w:u w:val="single"/>
            <w:bdr w:val="none" w:sz="0" w:space="0" w:color="auto" w:frame="1"/>
            <w:lang w:eastAsia="en-GB"/>
          </w:rPr>
          <w:t>Germany</w:t>
        </w:r>
      </w:hyperlink>
      <w:r w:rsidRPr="006F6E88">
        <w:rPr>
          <w:rFonts w:ascii="Comic Sans MS" w:eastAsia="Times New Roman" w:hAnsi="Comic Sans MS" w:cs="Arial"/>
          <w:bCs/>
          <w:color w:val="333333"/>
          <w:sz w:val="24"/>
          <w:szCs w:val="24"/>
          <w:lang w:eastAsia="en-GB"/>
        </w:rPr>
        <w:t> to </w:t>
      </w:r>
      <w:hyperlink r:id="rId9" w:history="1">
        <w:r w:rsidRPr="006F6E88">
          <w:rPr>
            <w:rFonts w:ascii="Comic Sans MS" w:eastAsia="Times New Roman" w:hAnsi="Comic Sans MS" w:cs="Arial"/>
            <w:bCs/>
            <w:color w:val="669900"/>
            <w:sz w:val="24"/>
            <w:szCs w:val="24"/>
            <w:u w:val="single"/>
            <w:bdr w:val="none" w:sz="0" w:space="0" w:color="auto" w:frame="1"/>
            <w:lang w:eastAsia="en-GB"/>
          </w:rPr>
          <w:t>France</w:t>
        </w:r>
      </w:hyperlink>
      <w:r w:rsidRPr="006F6E88">
        <w:rPr>
          <w:rFonts w:ascii="Comic Sans MS" w:eastAsia="Times New Roman" w:hAnsi="Comic Sans MS" w:cs="Arial"/>
          <w:bCs/>
          <w:color w:val="333333"/>
          <w:sz w:val="24"/>
          <w:szCs w:val="24"/>
          <w:lang w:eastAsia="en-GB"/>
        </w:rPr>
        <w:t> in the west.</w:t>
      </w:r>
    </w:p>
    <w:p w:rsidR="00260BDF" w:rsidRPr="000A1BE0" w:rsidRDefault="00260BDF" w:rsidP="0060711E">
      <w:pPr>
        <w:spacing w:after="0" w:line="240" w:lineRule="auto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  <w:r w:rsidRPr="000A1BE0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> </w:t>
      </w:r>
    </w:p>
    <w:p w:rsidR="00260BDF" w:rsidRPr="000A1BE0" w:rsidRDefault="00260BDF" w:rsidP="00260BDF">
      <w:pPr>
        <w:spacing w:after="0" w:line="346" w:lineRule="atLeast"/>
        <w:jc w:val="center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</w:p>
    <w:p w:rsidR="00260BDF" w:rsidRPr="000A1BE0" w:rsidRDefault="000A1BE0" w:rsidP="00260BDF">
      <w:pPr>
        <w:spacing w:after="100" w:line="240" w:lineRule="auto"/>
        <w:jc w:val="center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  <w:r w:rsidRPr="000A1BE0">
        <w:rPr>
          <w:rFonts w:ascii="Comic Sans MS" w:eastAsia="Times New Roman" w:hAnsi="Comic Sans MS" w:cs="Arial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275590</wp:posOffset>
            </wp:positionV>
            <wp:extent cx="3110230" cy="1731645"/>
            <wp:effectExtent l="0" t="0" r="0" b="1905"/>
            <wp:wrapSquare wrapText="bothSides"/>
            <wp:docPr id="3" name="Picture 3" descr="Mont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nt Blan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0BDF" w:rsidRPr="000A1BE0" w:rsidRDefault="00260BDF" w:rsidP="00260BDF">
      <w:pPr>
        <w:spacing w:after="0" w:line="346" w:lineRule="atLeast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  <w:r w:rsidRPr="000A1BE0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 xml:space="preserve">The highest peak in the Alps is Mont Blanc at 4810 metres (15,782 feet). Mont Blanc (French) or Monte Blanco (Italian) means White Mountain.  </w:t>
      </w:r>
    </w:p>
    <w:p w:rsidR="00260BDF" w:rsidRPr="000A1BE0" w:rsidRDefault="00260BDF" w:rsidP="0060711E">
      <w:pPr>
        <w:spacing w:after="0" w:line="240" w:lineRule="auto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  <w:r w:rsidRPr="000A1BE0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> </w:t>
      </w:r>
    </w:p>
    <w:p w:rsidR="00260BDF" w:rsidRPr="000A1BE0" w:rsidRDefault="00260BDF" w:rsidP="00260BDF">
      <w:pPr>
        <w:spacing w:after="0" w:line="346" w:lineRule="atLeast"/>
        <w:jc w:val="center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</w:p>
    <w:p w:rsidR="00260BDF" w:rsidRPr="000A1BE0" w:rsidRDefault="00260BDF" w:rsidP="00260BDF">
      <w:pPr>
        <w:spacing w:after="100" w:line="240" w:lineRule="auto"/>
        <w:jc w:val="center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</w:p>
    <w:p w:rsidR="000A1BE0" w:rsidRPr="000A1BE0" w:rsidRDefault="000A1BE0" w:rsidP="00260BDF">
      <w:pPr>
        <w:spacing w:after="0" w:line="346" w:lineRule="atLeast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</w:p>
    <w:p w:rsidR="00260BDF" w:rsidRPr="000A1BE0" w:rsidRDefault="000A1BE0" w:rsidP="00260BDF">
      <w:pPr>
        <w:spacing w:after="0" w:line="346" w:lineRule="atLeast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  <w:r w:rsidRPr="000A1BE0">
        <w:rPr>
          <w:rFonts w:ascii="Comic Sans MS" w:eastAsia="Times New Roman" w:hAnsi="Comic Sans MS" w:cs="Arial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3500176</wp:posOffset>
            </wp:positionH>
            <wp:positionV relativeFrom="paragraph">
              <wp:posOffset>16567</wp:posOffset>
            </wp:positionV>
            <wp:extent cx="3070746" cy="1709811"/>
            <wp:effectExtent l="0" t="0" r="0" b="5080"/>
            <wp:wrapSquare wrapText="bothSides"/>
            <wp:docPr id="5" name="Picture 5" descr="Mountains in Aus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untains in Aust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46" cy="170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0BDF" w:rsidRPr="000A1BE0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>The Alps are probably one of the most popular tourist destinations in Europe. People visit the Alps all year round for many different reasons.</w:t>
      </w:r>
    </w:p>
    <w:p w:rsidR="00260BDF" w:rsidRPr="000A1BE0" w:rsidRDefault="00260BDF" w:rsidP="00260BDF">
      <w:pPr>
        <w:spacing w:after="0" w:line="346" w:lineRule="atLeast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  <w:r w:rsidRPr="000A1BE0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 xml:space="preserve">In summer people come here to sightsee, as the picturesque mountains make a wonderful backdrop. In summer activities such as hiking, mountain biking, mountaineering and paragliding are popular. </w:t>
      </w:r>
    </w:p>
    <w:p w:rsidR="00260BDF" w:rsidRPr="000A1BE0" w:rsidRDefault="00260BDF" w:rsidP="000A1BE0">
      <w:pPr>
        <w:spacing w:after="0" w:line="240" w:lineRule="auto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  <w:r w:rsidRPr="000A1BE0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> </w:t>
      </w:r>
    </w:p>
    <w:p w:rsidR="00260BDF" w:rsidRPr="000A1BE0" w:rsidRDefault="00260BDF" w:rsidP="00260BDF">
      <w:pPr>
        <w:spacing w:after="100" w:line="240" w:lineRule="auto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</w:p>
    <w:p w:rsidR="00260BDF" w:rsidRPr="000A1BE0" w:rsidRDefault="000A1BE0" w:rsidP="00260BDF">
      <w:pPr>
        <w:spacing w:after="0" w:line="346" w:lineRule="atLeast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  <w:r w:rsidRPr="000A1BE0">
        <w:rPr>
          <w:rFonts w:ascii="Comic Sans MS" w:eastAsia="Times New Roman" w:hAnsi="Comic Sans MS" w:cs="Arial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7771</wp:posOffset>
            </wp:positionV>
            <wp:extent cx="3257432" cy="1813759"/>
            <wp:effectExtent l="0" t="0" r="635" b="0"/>
            <wp:wrapSquare wrapText="bothSides"/>
            <wp:docPr id="7" name="Picture 7" descr="The Al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Al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32" cy="18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0BDF" w:rsidRPr="000A1BE0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>In most regions of the Alps from December to April, winter sp</w:t>
      </w:r>
      <w:r w:rsidR="0060711E" w:rsidRPr="000A1BE0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 xml:space="preserve">orts like skiing, snowboarding </w:t>
      </w:r>
      <w:r w:rsidR="00260BDF" w:rsidRPr="000A1BE0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>and tobogganing are extremely popular. Sounds fun!</w:t>
      </w:r>
    </w:p>
    <w:p w:rsidR="00260BDF" w:rsidRPr="0060711E" w:rsidRDefault="00260BDF" w:rsidP="0060711E">
      <w:pPr>
        <w:spacing w:after="0" w:line="240" w:lineRule="auto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  <w:r w:rsidRPr="0060711E"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  <w:t> </w:t>
      </w:r>
    </w:p>
    <w:p w:rsidR="00260BDF" w:rsidRPr="0060711E" w:rsidRDefault="00260BDF" w:rsidP="00260BDF">
      <w:pPr>
        <w:spacing w:after="100" w:line="240" w:lineRule="auto"/>
        <w:jc w:val="center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</w:p>
    <w:p w:rsidR="00260BDF" w:rsidRPr="0060711E" w:rsidRDefault="00260BDF" w:rsidP="00260BDF">
      <w:pPr>
        <w:spacing w:after="0" w:line="240" w:lineRule="auto"/>
        <w:textAlignment w:val="baseline"/>
        <w:rPr>
          <w:rFonts w:ascii="Comic Sans MS" w:eastAsia="Times New Roman" w:hAnsi="Comic Sans MS" w:cs="Arial"/>
          <w:color w:val="333333"/>
          <w:sz w:val="24"/>
          <w:szCs w:val="24"/>
          <w:lang w:eastAsia="en-GB"/>
        </w:rPr>
      </w:pPr>
    </w:p>
    <w:p w:rsidR="0060711E" w:rsidRDefault="0060711E" w:rsidP="0046113D">
      <w:pPr>
        <w:spacing w:before="96" w:after="96" w:line="240" w:lineRule="auto"/>
        <w:ind w:left="96" w:right="96"/>
        <w:outlineLvl w:val="0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60711E" w:rsidRDefault="0060711E" w:rsidP="0046113D">
      <w:pPr>
        <w:spacing w:before="96" w:after="96" w:line="240" w:lineRule="auto"/>
        <w:ind w:left="96" w:right="96"/>
        <w:outlineLvl w:val="0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60711E" w:rsidRDefault="00006E81" w:rsidP="0046113D">
      <w:pPr>
        <w:spacing w:before="96" w:after="96" w:line="240" w:lineRule="auto"/>
        <w:ind w:left="96" w:right="96"/>
        <w:outlineLvl w:val="0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82D5E0" wp14:editId="0353B298">
                <wp:simplePos x="0" y="0"/>
                <wp:positionH relativeFrom="column">
                  <wp:posOffset>571500</wp:posOffset>
                </wp:positionH>
                <wp:positionV relativeFrom="paragraph">
                  <wp:posOffset>247015</wp:posOffset>
                </wp:positionV>
                <wp:extent cx="5240740" cy="600501"/>
                <wp:effectExtent l="0" t="0" r="1714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740" cy="600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E81" w:rsidRPr="00A66FE0" w:rsidRDefault="00006E81" w:rsidP="00006E8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bookmarkStart w:id="0" w:name="_GoBack"/>
                            <w:proofErr w:type="gramStart"/>
                            <w:r w:rsidRPr="00A66FE0">
                              <w:rPr>
                                <w:rFonts w:ascii="Comic Sans MS" w:hAnsi="Comic Sans MS"/>
                                <w:sz w:val="24"/>
                              </w:rPr>
                              <w:t>Don’t</w:t>
                            </w:r>
                            <w:proofErr w:type="gramEnd"/>
                            <w:r w:rsidRPr="00A66FE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forget, this will mean lots of jobs for Italian people such as working as a tour guide, instructor, in hotels and restaurants etc.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2D5E0" id="Rectangle 2" o:spid="_x0000_s1027" style="position:absolute;left:0;text-align:left;margin-left:45pt;margin-top:19.45pt;width:412.65pt;height:4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" fillcolor="white [3201]" strokecolor="#c0504d [3205]" strokeweight="2pt">
                <v:textbox>
                  <w:txbxContent>
                    <w:p w:rsidR="00006E81" w:rsidRPr="00A66FE0" w:rsidRDefault="00006E81" w:rsidP="00006E8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bookmarkStart w:id="1" w:name="_GoBack"/>
                      <w:proofErr w:type="gramStart"/>
                      <w:r w:rsidRPr="00A66FE0">
                        <w:rPr>
                          <w:rFonts w:ascii="Comic Sans MS" w:hAnsi="Comic Sans MS"/>
                          <w:sz w:val="24"/>
                        </w:rPr>
                        <w:t>Don’t</w:t>
                      </w:r>
                      <w:proofErr w:type="gramEnd"/>
                      <w:r w:rsidRPr="00A66FE0">
                        <w:rPr>
                          <w:rFonts w:ascii="Comic Sans MS" w:hAnsi="Comic Sans MS"/>
                          <w:sz w:val="24"/>
                        </w:rPr>
                        <w:t xml:space="preserve"> forget, this will mean lots of jobs for Italian people such as working as a tour guide, instructor, in hotels and restaurants etc.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FF32E4" w:rsidRDefault="00FF32E4" w:rsidP="0046113D">
      <w:pPr>
        <w:spacing w:before="96" w:after="96" w:line="240" w:lineRule="auto"/>
        <w:ind w:left="96" w:right="96"/>
        <w:outlineLvl w:val="0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60711E" w:rsidRDefault="0060711E" w:rsidP="0046113D">
      <w:pPr>
        <w:spacing w:before="96" w:after="96" w:line="240" w:lineRule="auto"/>
        <w:ind w:left="96" w:right="96"/>
        <w:outlineLvl w:val="0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60711E" w:rsidRDefault="0060711E" w:rsidP="0046113D">
      <w:pPr>
        <w:spacing w:before="96" w:after="96" w:line="240" w:lineRule="auto"/>
        <w:ind w:left="96" w:right="96"/>
        <w:outlineLvl w:val="0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60711E" w:rsidRDefault="0060711E" w:rsidP="0046113D">
      <w:pPr>
        <w:spacing w:before="96" w:after="96" w:line="240" w:lineRule="auto"/>
        <w:ind w:left="96" w:right="96"/>
        <w:outlineLvl w:val="0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60711E" w:rsidRDefault="000A1BE0" w:rsidP="0046113D">
      <w:pPr>
        <w:spacing w:before="96" w:after="96" w:line="240" w:lineRule="auto"/>
        <w:ind w:left="96" w:right="96"/>
        <w:outlineLvl w:val="0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DEFC1F5" wp14:editId="41F0992A">
                <wp:simplePos x="0" y="0"/>
                <wp:positionH relativeFrom="column">
                  <wp:posOffset>207853</wp:posOffset>
                </wp:positionH>
                <wp:positionV relativeFrom="paragraph">
                  <wp:posOffset>-283826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6E81" w:rsidRPr="00024BAB" w:rsidRDefault="00006E81" w:rsidP="00024BAB">
                            <w:pPr>
                              <w:spacing w:after="135" w:line="585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669900"/>
                                <w:kern w:val="3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669900"/>
                                <w:kern w:val="3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The Apennines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FC1F5" id="Text Box 4" o:spid="_x0000_s1028" type="#_x0000_t202" style="position:absolute;left:0;text-align:left;margin-left:16.35pt;margin-top:-22.35pt;width:2in;height:2in;z-index:25163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" filled="f" stroked="f">
                <v:textbox style="mso-fit-shape-to-text:t">
                  <w:txbxContent>
                    <w:p w:rsidR="00006E81" w:rsidRPr="00024BAB" w:rsidRDefault="00006E81" w:rsidP="00024BAB">
                      <w:pPr>
                        <w:spacing w:after="135" w:line="585" w:lineRule="atLeast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669900"/>
                          <w:kern w:val="3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bCs/>
                          <w:color w:val="669900"/>
                          <w:kern w:val="3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The Apennines</w:t>
                      </w:r>
                    </w:p>
                  </w:txbxContent>
                </v:textbox>
              </v:shape>
            </w:pict>
          </mc:Fallback>
        </mc:AlternateContent>
      </w:r>
    </w:p>
    <w:p w:rsidR="000A1BE0" w:rsidRDefault="000A1BE0" w:rsidP="000A1BE0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46113D" w:rsidRPr="0060711E" w:rsidRDefault="006F6E88" w:rsidP="000A1BE0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6F6E88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6663</wp:posOffset>
            </wp:positionH>
            <wp:positionV relativeFrom="paragraph">
              <wp:posOffset>80303</wp:posOffset>
            </wp:positionV>
            <wp:extent cx="2893060" cy="1683385"/>
            <wp:effectExtent l="0" t="0" r="2540" b="0"/>
            <wp:wrapSquare wrapText="bothSides"/>
            <wp:docPr id="2050" name="Picture 2" descr="https://earth-chronicles.com/wp-content/uploads/2016/10/Vyr4DIk0hCw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earth-chronicles.com/wp-content/uploads/2016/10/Vyr4DIk0hCw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683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3D" w:rsidRPr="0060711E">
        <w:rPr>
          <w:rFonts w:ascii="Comic Sans MS" w:eastAsia="Times New Roman" w:hAnsi="Comic Sans MS" w:cs="Times New Roman"/>
          <w:sz w:val="24"/>
          <w:szCs w:val="24"/>
          <w:lang w:eastAsia="en-GB"/>
        </w:rPr>
        <w:t>The Apennines str</w:t>
      </w:r>
      <w:r w:rsidR="000A1BE0">
        <w:rPr>
          <w:rFonts w:ascii="Comic Sans MS" w:eastAsia="Times New Roman" w:hAnsi="Comic Sans MS" w:cs="Times New Roman"/>
          <w:sz w:val="24"/>
          <w:szCs w:val="24"/>
          <w:lang w:eastAsia="en-GB"/>
        </w:rPr>
        <w:t>etch 839 miles (1,350 kilometres</w:t>
      </w:r>
      <w:r w:rsidR="0046113D" w:rsidRPr="0060711E">
        <w:rPr>
          <w:rFonts w:ascii="Comic Sans MS" w:eastAsia="Times New Roman" w:hAnsi="Comic Sans MS" w:cs="Times New Roman"/>
          <w:sz w:val="24"/>
          <w:szCs w:val="24"/>
          <w:lang w:eastAsia="en-GB"/>
        </w:rPr>
        <w:t>) north to south covering the entire length of Italy</w:t>
      </w:r>
      <w:r w:rsidR="000A1BE0">
        <w:rPr>
          <w:rFonts w:ascii="Comic Sans MS" w:eastAsia="Times New Roman" w:hAnsi="Comic Sans MS" w:cs="Times New Roman"/>
          <w:sz w:val="24"/>
          <w:szCs w:val="24"/>
          <w:lang w:eastAsia="en-GB"/>
        </w:rPr>
        <w:t>, right through the middle!</w:t>
      </w:r>
      <w:r w:rsidR="00CA71C9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They also continue into Sicily, Italy’s biggest island.</w:t>
      </w:r>
    </w:p>
    <w:p w:rsidR="000A1BE0" w:rsidRDefault="000A1BE0" w:rsidP="000A1BE0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0A1BE0" w:rsidRDefault="006F6E88" w:rsidP="000A1BE0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8890</wp:posOffset>
            </wp:positionV>
            <wp:extent cx="2853055" cy="2138680"/>
            <wp:effectExtent l="0" t="0" r="4445" b="0"/>
            <wp:wrapSquare wrapText="bothSides"/>
            <wp:docPr id="6" name="Picture 6" descr="Image result for biggest mountain in the apenn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ggest mountain in the apennin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BE0" w:rsidRDefault="000A1BE0" w:rsidP="006F6E88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46113D" w:rsidRPr="0060711E" w:rsidRDefault="0046113D" w:rsidP="000A1BE0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proofErr w:type="spellStart"/>
      <w:r w:rsidRPr="0060711E">
        <w:rPr>
          <w:rFonts w:ascii="Comic Sans MS" w:eastAsia="Times New Roman" w:hAnsi="Comic Sans MS" w:cs="Times New Roman"/>
          <w:sz w:val="24"/>
          <w:szCs w:val="24"/>
          <w:lang w:eastAsia="en-GB"/>
        </w:rPr>
        <w:t>Corno</w:t>
      </w:r>
      <w:proofErr w:type="spellEnd"/>
      <w:r w:rsidRPr="0060711E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Gr</w:t>
      </w:r>
      <w:r w:rsidR="00CA71C9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ande </w:t>
      </w:r>
      <w:r w:rsidRPr="0060711E">
        <w:rPr>
          <w:rFonts w:ascii="Comic Sans MS" w:eastAsia="Times New Roman" w:hAnsi="Comic Sans MS" w:cs="Times New Roman"/>
          <w:sz w:val="24"/>
          <w:szCs w:val="24"/>
          <w:lang w:eastAsia="en-GB"/>
        </w:rPr>
        <w:t>is the tallest mountain in the Apennines. Its peak is 9,554 feet (2,912 meters) above sea level.</w:t>
      </w:r>
    </w:p>
    <w:p w:rsidR="00CA71C9" w:rsidRDefault="00B51468" w:rsidP="00CA71C9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319376</wp:posOffset>
            </wp:positionH>
            <wp:positionV relativeFrom="paragraph">
              <wp:posOffset>285722</wp:posOffset>
            </wp:positionV>
            <wp:extent cx="2720034" cy="2042985"/>
            <wp:effectExtent l="0" t="0" r="4445" b="0"/>
            <wp:wrapSquare wrapText="bothSides"/>
            <wp:docPr id="8" name="Picture 8" descr="Image result for people living in the apenn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eople living in the apennin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34" cy="20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1C9" w:rsidRDefault="00CA71C9" w:rsidP="00CA71C9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6F6E88" w:rsidRDefault="006F6E88" w:rsidP="00CA71C9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:rsidR="00CA71C9" w:rsidRDefault="00CA71C9" w:rsidP="00CA71C9">
      <w:pPr>
        <w:spacing w:before="100" w:beforeAutospacing="1" w:after="100" w:afterAutospacing="1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People of Italy have always lived in the Apennine mountain </w:t>
      </w:r>
      <w:proofErr w:type="gramStart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range,</w:t>
      </w:r>
      <w:proofErr w:type="gramEnd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in fact, there are villages as high as 5000 metres above sea level!</w:t>
      </w:r>
    </w:p>
    <w:p w:rsidR="00B51468" w:rsidRDefault="00FF32E4"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11430</wp:posOffset>
            </wp:positionV>
            <wp:extent cx="2865755" cy="1875155"/>
            <wp:effectExtent l="0" t="0" r="0" b="0"/>
            <wp:wrapSquare wrapText="bothSides"/>
            <wp:docPr id="9" name="Picture 9" descr="Trucks carrying high-grade marble quarried in the Apennines near Carrara, Ita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ucks carrying high-grade marble quarried in the Apennines near Carrara, Ital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1468" w:rsidRDefault="00B51468"/>
    <w:p w:rsidR="00B51468" w:rsidRPr="00B51468" w:rsidRDefault="00B51468">
      <w:pPr>
        <w:rPr>
          <w:rFonts w:ascii="Comic Sans MS" w:hAnsi="Comic Sans MS"/>
          <w:sz w:val="24"/>
        </w:rPr>
      </w:pPr>
      <w:r w:rsidRPr="00B51468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1105990</wp:posOffset>
            </wp:positionV>
            <wp:extent cx="3064510" cy="1974215"/>
            <wp:effectExtent l="0" t="0" r="2540" b="6985"/>
            <wp:wrapSquare wrapText="bothSides"/>
            <wp:docPr id="11" name="Picture 11" descr="Image result for railways on the apenn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ailways on the apennin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468">
        <w:rPr>
          <w:rFonts w:ascii="Comic Sans MS" w:hAnsi="Comic Sans MS"/>
          <w:sz w:val="24"/>
        </w:rPr>
        <w:t xml:space="preserve">The Apennines also provide many jobs for the people of Italy, including mining and quarries. For example, the picture shows a marble quarry in the mountain range. </w:t>
      </w:r>
    </w:p>
    <w:p w:rsidR="00B51468" w:rsidRPr="00B51468" w:rsidRDefault="00B51468" w:rsidP="00B51468">
      <w:pPr>
        <w:rPr>
          <w:rFonts w:ascii="Comic Sans MS" w:hAnsi="Comic Sans MS"/>
          <w:sz w:val="24"/>
        </w:rPr>
      </w:pPr>
    </w:p>
    <w:p w:rsidR="000A1BE0" w:rsidRDefault="00B51468" w:rsidP="00B51468">
      <w:pPr>
        <w:rPr>
          <w:rFonts w:ascii="Comic Sans MS" w:hAnsi="Comic Sans MS"/>
          <w:sz w:val="24"/>
        </w:rPr>
      </w:pPr>
      <w:r w:rsidRPr="00B51468">
        <w:rPr>
          <w:rFonts w:ascii="Comic Sans MS" w:hAnsi="Comic Sans MS"/>
          <w:sz w:val="24"/>
        </w:rPr>
        <w:t xml:space="preserve">Because so many people live and work The Apennines, there needs to be transport around the mountains. Therefore, there are lots of railways and roads around this range. </w:t>
      </w:r>
    </w:p>
    <w:p w:rsidR="006F6E88" w:rsidRDefault="006F6E88" w:rsidP="00B51468">
      <w:pPr>
        <w:rPr>
          <w:rFonts w:ascii="Comic Sans MS" w:hAnsi="Comic Sans MS"/>
          <w:sz w:val="24"/>
        </w:rPr>
      </w:pPr>
    </w:p>
    <w:p w:rsidR="006F6E88" w:rsidRDefault="006F6E88" w:rsidP="00B51468">
      <w:pPr>
        <w:rPr>
          <w:rFonts w:ascii="Comic Sans MS" w:hAnsi="Comic Sans MS"/>
          <w:sz w:val="24"/>
        </w:rPr>
      </w:pPr>
    </w:p>
    <w:p w:rsidR="006F6E88" w:rsidRDefault="006F6E88" w:rsidP="00B51468">
      <w:pPr>
        <w:rPr>
          <w:rFonts w:ascii="Comic Sans MS" w:hAnsi="Comic Sans MS"/>
          <w:sz w:val="24"/>
        </w:rPr>
      </w:pPr>
    </w:p>
    <w:p w:rsidR="001E6014" w:rsidRDefault="006F6E88" w:rsidP="00B51468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138CE8" wp14:editId="0E118A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6E81" w:rsidRPr="00024BAB" w:rsidRDefault="00006E81" w:rsidP="006F6E88">
                            <w:pPr>
                              <w:spacing w:after="135" w:line="585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669900"/>
                                <w:kern w:val="3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669900"/>
                                <w:kern w:val="3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The Dolomites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38CE8" id="Text Box 13" o:spid="_x0000_s1029" type="#_x0000_t202" style="position:absolute;margin-left:0;margin-top:0;width:2in;height:2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" filled="f" stroked="f">
                <v:textbox style="mso-fit-shape-to-text:t">
                  <w:txbxContent>
                    <w:p w:rsidR="00006E81" w:rsidRPr="00024BAB" w:rsidRDefault="00006E81" w:rsidP="006F6E88">
                      <w:pPr>
                        <w:spacing w:after="135" w:line="585" w:lineRule="atLeast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669900"/>
                          <w:kern w:val="3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bCs/>
                          <w:color w:val="669900"/>
                          <w:kern w:val="3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The Dolomites</w:t>
                      </w:r>
                    </w:p>
                  </w:txbxContent>
                </v:textbox>
              </v:shape>
            </w:pict>
          </mc:Fallback>
        </mc:AlternateContent>
      </w:r>
    </w:p>
    <w:p w:rsidR="001E6014" w:rsidRPr="001E6014" w:rsidRDefault="00660B34" w:rsidP="001E6014">
      <w:pPr>
        <w:rPr>
          <w:rFonts w:ascii="Comic Sans MS" w:hAnsi="Comic Sans MS"/>
          <w:sz w:val="24"/>
        </w:rPr>
      </w:pPr>
      <w:r w:rsidRPr="001E6014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426720</wp:posOffset>
            </wp:positionV>
            <wp:extent cx="5679440" cy="2033270"/>
            <wp:effectExtent l="0" t="0" r="0" b="5080"/>
            <wp:wrapSquare wrapText="bothSides"/>
            <wp:docPr id="3074" name="Picture 2" descr="Hotel Posta Zirm Dolomite Mountains Ital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otel Posta Zirm Dolomite Mountains Italy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2033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014" w:rsidRDefault="001E6014" w:rsidP="001E6014">
      <w:pPr>
        <w:rPr>
          <w:rFonts w:ascii="Comic Sans MS" w:hAnsi="Comic Sans MS"/>
          <w:sz w:val="24"/>
        </w:rPr>
      </w:pPr>
    </w:p>
    <w:p w:rsidR="00660B34" w:rsidRDefault="00660B34" w:rsidP="001E6014">
      <w:pPr>
        <w:rPr>
          <w:rFonts w:ascii="Comic Sans MS" w:hAnsi="Comic Sans MS"/>
          <w:sz w:val="24"/>
        </w:rPr>
      </w:pPr>
    </w:p>
    <w:p w:rsidR="00660B34" w:rsidRDefault="00FF32E4" w:rsidP="001E6014">
      <w:pPr>
        <w:rPr>
          <w:rFonts w:ascii="Comic Sans MS" w:hAnsi="Comic Sans MS"/>
          <w:sz w:val="24"/>
        </w:rPr>
      </w:pPr>
      <w:r w:rsidRPr="002E5113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500380</wp:posOffset>
            </wp:positionV>
            <wp:extent cx="1869440" cy="2490470"/>
            <wp:effectExtent l="0" t="0" r="0" b="5080"/>
            <wp:wrapSquare wrapText="bothSides"/>
            <wp:docPr id="14" name="Picture 14" descr="Image result for marmolada 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rmolada mountai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113" w:rsidRDefault="002E5113" w:rsidP="001E601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The dolomites are a separate section of The Alps found in the north east of Italy. </w:t>
      </w:r>
    </w:p>
    <w:p w:rsidR="00660B34" w:rsidRDefault="002E5113" w:rsidP="00660B34">
      <w:pPr>
        <w:rPr>
          <w:rFonts w:ascii="Comic Sans MS" w:hAnsi="Comic Sans MS"/>
          <w:sz w:val="24"/>
          <w:szCs w:val="24"/>
        </w:rPr>
      </w:pPr>
      <w:r w:rsidRPr="002E5113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The highest peak is the </w:t>
      </w:r>
      <w:proofErr w:type="gramStart"/>
      <w:r w:rsidRPr="002E5113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Marmolada which</w:t>
      </w:r>
      <w:proofErr w:type="gramEnd"/>
      <w:r w:rsidRPr="002E5113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is 10,964 feet, or 3,342 metres above sea level.</w:t>
      </w:r>
      <w:r w:rsidRPr="002E5113">
        <w:rPr>
          <w:rFonts w:ascii="Comic Sans MS" w:hAnsi="Comic Sans MS"/>
          <w:sz w:val="24"/>
          <w:szCs w:val="24"/>
        </w:rPr>
        <w:t xml:space="preserve"> </w:t>
      </w:r>
    </w:p>
    <w:p w:rsidR="00660B34" w:rsidRDefault="00660B34" w:rsidP="00660B34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381882</wp:posOffset>
            </wp:positionV>
            <wp:extent cx="1972020" cy="1282890"/>
            <wp:effectExtent l="0" t="0" r="9525" b="0"/>
            <wp:wrapSquare wrapText="bothSides"/>
            <wp:docPr id="15" name="Picture 15" descr="Hiking in the Dolom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king in the Dolomit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20" cy="12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The dolomites </w:t>
      </w:r>
      <w:proofErr w:type="gramStart"/>
      <w:r>
        <w:rPr>
          <w:rFonts w:ascii="Comic Sans MS" w:hAnsi="Comic Sans MS"/>
          <w:sz w:val="24"/>
          <w:szCs w:val="24"/>
        </w:rPr>
        <w:t>are used</w:t>
      </w:r>
      <w:proofErr w:type="gramEnd"/>
      <w:r>
        <w:rPr>
          <w:rFonts w:ascii="Comic Sans MS" w:hAnsi="Comic Sans MS"/>
          <w:sz w:val="24"/>
          <w:szCs w:val="24"/>
        </w:rPr>
        <w:t xml:space="preserve"> for many tourist attractions including:</w:t>
      </w:r>
    </w:p>
    <w:p w:rsidR="00660B34" w:rsidRDefault="00660B34" w:rsidP="00660B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Hiking: There are lots of hiking trails in these mountains to lead tourist through the magnificent forests and to the peak of the famous mountains.</w:t>
      </w:r>
    </w:p>
    <w:p w:rsidR="00FF32E4" w:rsidRDefault="00FF32E4" w:rsidP="00660B34">
      <w:pPr>
        <w:rPr>
          <w:rFonts w:ascii="Comic Sans MS" w:hAnsi="Comic Sans MS"/>
          <w:sz w:val="24"/>
          <w:szCs w:val="24"/>
        </w:rPr>
      </w:pPr>
    </w:p>
    <w:p w:rsidR="00660B34" w:rsidRDefault="00FF32E4" w:rsidP="00660B34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5715</wp:posOffset>
            </wp:positionV>
            <wp:extent cx="2433320" cy="1583055"/>
            <wp:effectExtent l="0" t="0" r="5080" b="0"/>
            <wp:wrapSquare wrapText="bothSides"/>
            <wp:docPr id="16" name="Picture 16" descr="Climbing in the Dolom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mbing in the Dolomit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0B34">
        <w:rPr>
          <w:rFonts w:ascii="Comic Sans MS" w:hAnsi="Comic Sans MS"/>
          <w:sz w:val="24"/>
          <w:szCs w:val="24"/>
        </w:rPr>
        <w:t xml:space="preserve">Climbing is a popular activity in these mountains. </w:t>
      </w:r>
      <w:proofErr w:type="gramStart"/>
      <w:r w:rsidR="00660B34">
        <w:rPr>
          <w:rFonts w:ascii="Comic Sans MS" w:hAnsi="Comic Sans MS"/>
          <w:sz w:val="24"/>
          <w:szCs w:val="24"/>
        </w:rPr>
        <w:t>But</w:t>
      </w:r>
      <w:proofErr w:type="gramEnd"/>
      <w:r w:rsidR="00660B34">
        <w:rPr>
          <w:rFonts w:ascii="Comic Sans MS" w:hAnsi="Comic Sans MS"/>
          <w:sz w:val="24"/>
          <w:szCs w:val="24"/>
        </w:rPr>
        <w:t>, this is mainly done in the spring and summer months when it is safer.</w:t>
      </w:r>
      <w:r w:rsidR="00660B34" w:rsidRPr="00660B34">
        <w:t xml:space="preserve"> </w:t>
      </w:r>
    </w:p>
    <w:p w:rsidR="00660B34" w:rsidRDefault="00FF32E4" w:rsidP="00660B34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1052830</wp:posOffset>
            </wp:positionV>
            <wp:extent cx="2403475" cy="1564005"/>
            <wp:effectExtent l="0" t="0" r="0" b="0"/>
            <wp:wrapSquare wrapText="bothSides"/>
            <wp:docPr id="18" name="Picture 18" descr="Skiing in the Dolom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kiing in the Dolomit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5A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25429</wp:posOffset>
            </wp:positionV>
            <wp:extent cx="2237740" cy="1456055"/>
            <wp:effectExtent l="0" t="0" r="0" b="0"/>
            <wp:wrapSquare wrapText="bothSides"/>
            <wp:docPr id="17" name="Picture 17" descr="Cycling and mountain biking in the Dolom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ycling and mountain biking in the Dolomit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0B34">
        <w:rPr>
          <w:rFonts w:ascii="Comic Sans MS" w:hAnsi="Comic Sans MS"/>
          <w:sz w:val="24"/>
          <w:szCs w:val="24"/>
        </w:rPr>
        <w:t xml:space="preserve">Cycling and mountain biking is a popular sport in the mountain range. </w:t>
      </w:r>
      <w:proofErr w:type="gramStart"/>
      <w:r w:rsidR="00660B34">
        <w:rPr>
          <w:rFonts w:ascii="Comic Sans MS" w:hAnsi="Comic Sans MS"/>
          <w:sz w:val="24"/>
          <w:szCs w:val="24"/>
        </w:rPr>
        <w:t>There are lots of bike tours and even a major cycling competition that takes place every year.</w:t>
      </w:r>
      <w:proofErr w:type="gramEnd"/>
    </w:p>
    <w:p w:rsidR="0058725A" w:rsidRDefault="0058725A" w:rsidP="00660B34">
      <w:pPr>
        <w:rPr>
          <w:rFonts w:ascii="Comic Sans MS" w:hAnsi="Comic Sans MS"/>
          <w:sz w:val="24"/>
          <w:szCs w:val="24"/>
        </w:rPr>
      </w:pPr>
    </w:p>
    <w:p w:rsidR="0058725A" w:rsidRPr="00660B34" w:rsidRDefault="0058725A" w:rsidP="00660B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552279</wp:posOffset>
                </wp:positionH>
                <wp:positionV relativeFrom="paragraph">
                  <wp:posOffset>998855</wp:posOffset>
                </wp:positionV>
                <wp:extent cx="5240740" cy="600501"/>
                <wp:effectExtent l="0" t="0" r="1714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0740" cy="600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E81" w:rsidRPr="00A66FE0" w:rsidRDefault="00006E81" w:rsidP="0058725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proofErr w:type="gramStart"/>
                            <w:r w:rsidRPr="00A66FE0">
                              <w:rPr>
                                <w:rFonts w:ascii="Comic Sans MS" w:hAnsi="Comic Sans MS"/>
                                <w:sz w:val="24"/>
                              </w:rPr>
                              <w:t>Don’t</w:t>
                            </w:r>
                            <w:proofErr w:type="gramEnd"/>
                            <w:r w:rsidRPr="00A66FE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forget, this will mean lots of jobs for Italian people such as working as a tour guide, instructor, in hotels and restaurants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margin-left:43.5pt;margin-top:78.65pt;width:412.65pt;height:47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" fillcolor="white [3201]" strokecolor="#c0504d [3205]" strokeweight="2pt">
                <v:textbox>
                  <w:txbxContent>
                    <w:p w:rsidR="00006E81" w:rsidRPr="00A66FE0" w:rsidRDefault="00006E81" w:rsidP="0058725A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proofErr w:type="gramStart"/>
                      <w:r w:rsidRPr="00A66FE0">
                        <w:rPr>
                          <w:rFonts w:ascii="Comic Sans MS" w:hAnsi="Comic Sans MS"/>
                          <w:sz w:val="24"/>
                        </w:rPr>
                        <w:t>Don’t</w:t>
                      </w:r>
                      <w:proofErr w:type="gramEnd"/>
                      <w:r w:rsidRPr="00A66FE0">
                        <w:rPr>
                          <w:rFonts w:ascii="Comic Sans MS" w:hAnsi="Comic Sans MS"/>
                          <w:sz w:val="24"/>
                        </w:rPr>
                        <w:t xml:space="preserve"> forget, this will mean lots of jobs for Italian people such as working as a tour guide, instructor, in hotels and restaurants etc.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In the winter months, these mountains are very popular with tourists seeking winter sports including skiing and snowboarding. This means there are </w:t>
      </w:r>
      <w:proofErr w:type="gramStart"/>
      <w:r>
        <w:rPr>
          <w:rFonts w:ascii="Comic Sans MS" w:hAnsi="Comic Sans MS"/>
          <w:sz w:val="24"/>
          <w:szCs w:val="24"/>
        </w:rPr>
        <w:t>lots of</w:t>
      </w:r>
      <w:proofErr w:type="gramEnd"/>
      <w:r>
        <w:rPr>
          <w:rFonts w:ascii="Comic Sans MS" w:hAnsi="Comic Sans MS"/>
          <w:sz w:val="24"/>
          <w:szCs w:val="24"/>
        </w:rPr>
        <w:t xml:space="preserve"> ski resorts in this range. </w:t>
      </w:r>
    </w:p>
    <w:sectPr w:rsidR="0058725A" w:rsidRPr="00660B34" w:rsidSect="000A1B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95397"/>
    <w:multiLevelType w:val="multilevel"/>
    <w:tmpl w:val="2D22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36238E"/>
    <w:multiLevelType w:val="multilevel"/>
    <w:tmpl w:val="8072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311FAF"/>
    <w:multiLevelType w:val="multilevel"/>
    <w:tmpl w:val="7A0C7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9D60CE"/>
    <w:multiLevelType w:val="multilevel"/>
    <w:tmpl w:val="376E0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BDF"/>
    <w:rsid w:val="00006E81"/>
    <w:rsid w:val="00024BAB"/>
    <w:rsid w:val="000A1BE0"/>
    <w:rsid w:val="001E6014"/>
    <w:rsid w:val="00260BDF"/>
    <w:rsid w:val="002E5113"/>
    <w:rsid w:val="0046113D"/>
    <w:rsid w:val="0058725A"/>
    <w:rsid w:val="0060711E"/>
    <w:rsid w:val="00623569"/>
    <w:rsid w:val="00660B34"/>
    <w:rsid w:val="006F6E88"/>
    <w:rsid w:val="007970D7"/>
    <w:rsid w:val="00A66FE0"/>
    <w:rsid w:val="00B51468"/>
    <w:rsid w:val="00C74E1F"/>
    <w:rsid w:val="00CA71C9"/>
    <w:rsid w:val="00D21471"/>
    <w:rsid w:val="00DD64C0"/>
    <w:rsid w:val="00FF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E11893-9C94-4A75-8313-567D4692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11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4611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BD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113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6113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76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49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7866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0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1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8292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0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4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71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54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4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1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45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626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809097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ddizzi.com/teachers/explore-the-world/places/europe/germany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oddizzi.com/teachers/explore-the-world/places/europe/italy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oddizzi.com/teachers/explore-the-world/places/europe/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oddizzi.com/teachers/explore-the-world/places/europe/france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CAD814E5</Template>
  <TotalTime>36</TotalTime>
  <Pages>3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j.hyland</dc:creator>
  <cp:lastModifiedBy>J Hyland</cp:lastModifiedBy>
  <cp:revision>4</cp:revision>
  <dcterms:created xsi:type="dcterms:W3CDTF">2020-03-23T13:42:00Z</dcterms:created>
  <dcterms:modified xsi:type="dcterms:W3CDTF">2020-04-21T11:37:00Z</dcterms:modified>
</cp:coreProperties>
</file>