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3D232" w14:textId="46593537" w:rsidR="00E56BB0" w:rsidRDefault="00286C0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586698" wp14:editId="2634259D">
                <wp:simplePos x="0" y="0"/>
                <wp:positionH relativeFrom="column">
                  <wp:posOffset>-342900</wp:posOffset>
                </wp:positionH>
                <wp:positionV relativeFrom="paragraph">
                  <wp:posOffset>-342900</wp:posOffset>
                </wp:positionV>
                <wp:extent cx="6172200" cy="9258300"/>
                <wp:effectExtent l="76200" t="50800" r="76200" b="114300"/>
                <wp:wrapThrough wrapText="bothSides">
                  <wp:wrapPolygon edited="0">
                    <wp:start x="-267" y="-119"/>
                    <wp:lineTo x="-267" y="21511"/>
                    <wp:lineTo x="89" y="21748"/>
                    <wp:lineTo x="89" y="21807"/>
                    <wp:lineTo x="21778" y="21807"/>
                    <wp:lineTo x="21778" y="17007"/>
                    <wp:lineTo x="21511" y="17007"/>
                    <wp:lineTo x="21511" y="16119"/>
                    <wp:lineTo x="21778" y="15941"/>
                    <wp:lineTo x="21778" y="10370"/>
                    <wp:lineTo x="21511" y="10370"/>
                    <wp:lineTo x="21511" y="9481"/>
                    <wp:lineTo x="21778" y="9304"/>
                    <wp:lineTo x="21778" y="3733"/>
                    <wp:lineTo x="21511" y="3733"/>
                    <wp:lineTo x="21511" y="2844"/>
                    <wp:lineTo x="21778" y="2667"/>
                    <wp:lineTo x="21778" y="-119"/>
                    <wp:lineTo x="-267" y="-119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92583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B4FAC" id="Rectangle 2" o:spid="_x0000_s1026" style="position:absolute;margin-left:-27pt;margin-top:-27pt;width:486pt;height:72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" filled="f" strokecolor="red" strokeweight="3pt">
                <v:stroke dashstyle="dash"/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B402F9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6F5D3770" wp14:editId="34B2D93F">
            <wp:simplePos x="0" y="0"/>
            <wp:positionH relativeFrom="column">
              <wp:posOffset>4457700</wp:posOffset>
            </wp:positionH>
            <wp:positionV relativeFrom="paragraph">
              <wp:posOffset>7543800</wp:posOffset>
            </wp:positionV>
            <wp:extent cx="457200" cy="800100"/>
            <wp:effectExtent l="0" t="0" r="0" b="1270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9"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3DC718" wp14:editId="31EEFEB6">
                <wp:simplePos x="0" y="0"/>
                <wp:positionH relativeFrom="column">
                  <wp:posOffset>2971800</wp:posOffset>
                </wp:positionH>
                <wp:positionV relativeFrom="paragraph">
                  <wp:posOffset>8229600</wp:posOffset>
                </wp:positionV>
                <wp:extent cx="1257300" cy="342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D6763" w14:textId="6AA5AA2B" w:rsidR="00286C0F" w:rsidRPr="00B402F9" w:rsidRDefault="00286C0F" w:rsidP="00B402F9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3D drawing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DC718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34pt;margin-top:9in;width:99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" filled="f" stroked="f">
                <v:textbox>
                  <w:txbxContent>
                    <w:p w14:paraId="303D6763" w14:textId="6AA5AA2B" w:rsidR="00286C0F" w:rsidRPr="00B402F9" w:rsidRDefault="00286C0F" w:rsidP="00B402F9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3D drawing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2F9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2811446C" wp14:editId="3D629150">
            <wp:simplePos x="0" y="0"/>
            <wp:positionH relativeFrom="column">
              <wp:posOffset>3086100</wp:posOffset>
            </wp:positionH>
            <wp:positionV relativeFrom="paragraph">
              <wp:posOffset>7658100</wp:posOffset>
            </wp:positionV>
            <wp:extent cx="1057275" cy="571500"/>
            <wp:effectExtent l="0" t="0" r="0" b="127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9"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6AE389" wp14:editId="07DEBAB9">
                <wp:simplePos x="0" y="0"/>
                <wp:positionH relativeFrom="column">
                  <wp:posOffset>1485900</wp:posOffset>
                </wp:positionH>
                <wp:positionV relativeFrom="paragraph">
                  <wp:posOffset>8229600</wp:posOffset>
                </wp:positionV>
                <wp:extent cx="1257300" cy="342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27F0D" w14:textId="73D86176" w:rsidR="00286C0F" w:rsidRPr="00B402F9" w:rsidRDefault="00286C0F" w:rsidP="00B402F9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Use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E389" id="Text Box 16" o:spid="_x0000_s1027" type="#_x0000_t202" style="position:absolute;margin-left:117pt;margin-top:9in;width:99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" filled="f" stroked="f">
                <v:textbox>
                  <w:txbxContent>
                    <w:p w14:paraId="0EA27F0D" w14:textId="73D86176" w:rsidR="00286C0F" w:rsidRPr="00B402F9" w:rsidRDefault="00286C0F" w:rsidP="00B402F9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Use equipment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2F9" w:rsidRPr="00B402F9">
        <w:rPr>
          <w:noProof/>
          <w:sz w:val="32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40C24B48" wp14:editId="470F52F9">
            <wp:simplePos x="0" y="0"/>
            <wp:positionH relativeFrom="column">
              <wp:posOffset>1600200</wp:posOffset>
            </wp:positionH>
            <wp:positionV relativeFrom="paragraph">
              <wp:posOffset>7772400</wp:posOffset>
            </wp:positionV>
            <wp:extent cx="1051560" cy="374650"/>
            <wp:effectExtent l="0" t="0" r="0" b="6350"/>
            <wp:wrapSquare wrapText="bothSides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9"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5531EE" wp14:editId="579846BE">
                <wp:simplePos x="0" y="0"/>
                <wp:positionH relativeFrom="column">
                  <wp:posOffset>4229100</wp:posOffset>
                </wp:positionH>
                <wp:positionV relativeFrom="paragraph">
                  <wp:posOffset>8343900</wp:posOffset>
                </wp:positionV>
                <wp:extent cx="1028700" cy="3429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36CF6" w14:textId="69E782E0" w:rsidR="00286C0F" w:rsidRPr="00B402F9" w:rsidRDefault="00286C0F" w:rsidP="00B402F9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Annotations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31EE" id="Text Box 22" o:spid="_x0000_s1028" type="#_x0000_t202" style="position:absolute;margin-left:333pt;margin-top:657pt;width:81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" filled="f" stroked="f">
                <v:textbox>
                  <w:txbxContent>
                    <w:p w14:paraId="79C36CF6" w14:textId="69E782E0" w:rsidR="00286C0F" w:rsidRPr="00B402F9" w:rsidRDefault="00286C0F" w:rsidP="00B402F9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Annotations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2F9"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8ECD9D" wp14:editId="7C2698B8">
                <wp:simplePos x="0" y="0"/>
                <wp:positionH relativeFrom="column">
                  <wp:posOffset>228600</wp:posOffset>
                </wp:positionH>
                <wp:positionV relativeFrom="paragraph">
                  <wp:posOffset>8229600</wp:posOffset>
                </wp:positionV>
                <wp:extent cx="1028700" cy="342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518F3" w14:textId="3C23A9FF" w:rsidR="00286C0F" w:rsidRPr="00B402F9" w:rsidRDefault="00286C0F" w:rsidP="00B402F9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Press lightly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ECD9D" id="Text Box 14" o:spid="_x0000_s1029" type="#_x0000_t202" style="position:absolute;margin-left:18pt;margin-top:9in;width:81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" filled="f" stroked="f">
                <v:textbox>
                  <w:txbxContent>
                    <w:p w14:paraId="7B4518F3" w14:textId="3C23A9FF" w:rsidR="00286C0F" w:rsidRPr="00B402F9" w:rsidRDefault="00286C0F" w:rsidP="00B402F9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Press lightly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2F9"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7A00E7" wp14:editId="3387C95F">
                <wp:simplePos x="0" y="0"/>
                <wp:positionH relativeFrom="column">
                  <wp:posOffset>2628900</wp:posOffset>
                </wp:positionH>
                <wp:positionV relativeFrom="paragraph">
                  <wp:posOffset>7315200</wp:posOffset>
                </wp:positionV>
                <wp:extent cx="1828800" cy="342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29B46" w14:textId="46F0EEC8" w:rsidR="00286C0F" w:rsidRPr="00B402F9" w:rsidRDefault="00286C0F" w:rsidP="00B402F9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Shading techniques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00E7" id="Text Box 12" o:spid="_x0000_s1030" type="#_x0000_t202" style="position:absolute;margin-left:207pt;margin-top:8in;width:2in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" filled="f" stroked="f">
                <v:textbox>
                  <w:txbxContent>
                    <w:p w14:paraId="0E829B46" w14:textId="46F0EEC8" w:rsidR="00286C0F" w:rsidRPr="00B402F9" w:rsidRDefault="00286C0F" w:rsidP="00B402F9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Shading techniques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2F9"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2EE3E8" wp14:editId="3AFFE0D4">
                <wp:simplePos x="0" y="0"/>
                <wp:positionH relativeFrom="column">
                  <wp:posOffset>228600</wp:posOffset>
                </wp:positionH>
                <wp:positionV relativeFrom="paragraph">
                  <wp:posOffset>7315200</wp:posOffset>
                </wp:positionV>
                <wp:extent cx="11430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0B058" w14:textId="7420B43D" w:rsidR="00286C0F" w:rsidRPr="00B402F9" w:rsidRDefault="00286C0F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B402F9">
                              <w:rPr>
                                <w:rFonts w:asciiTheme="majorHAnsi" w:hAnsiTheme="majorHAnsi"/>
                                <w:b/>
                              </w:rPr>
                              <w:t>Creative ideas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EE3E8" id="Text Box 10" o:spid="_x0000_s1031" type="#_x0000_t202" style="position:absolute;margin-left:18pt;margin-top:8in;width:90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" filled="f" stroked="f">
                <v:textbox>
                  <w:txbxContent>
                    <w:p w14:paraId="4F00B058" w14:textId="7420B43D" w:rsidR="00286C0F" w:rsidRPr="00B402F9" w:rsidRDefault="00286C0F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B402F9">
                        <w:rPr>
                          <w:rFonts w:asciiTheme="majorHAnsi" w:hAnsiTheme="majorHAnsi"/>
                          <w:b/>
                        </w:rPr>
                        <w:t>Creative ideas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2F9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0A699836" wp14:editId="5D9E4587">
            <wp:simplePos x="0" y="0"/>
            <wp:positionH relativeFrom="column">
              <wp:posOffset>457200</wp:posOffset>
            </wp:positionH>
            <wp:positionV relativeFrom="paragraph">
              <wp:posOffset>6515100</wp:posOffset>
            </wp:positionV>
            <wp:extent cx="685800" cy="685800"/>
            <wp:effectExtent l="0" t="0" r="0" b="0"/>
            <wp:wrapSquare wrapText="bothSides"/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9" w:rsidRPr="00B402F9">
        <w:rPr>
          <w:noProof/>
          <w:sz w:val="32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260B0D9C" wp14:editId="77D7A9F9">
            <wp:simplePos x="0" y="0"/>
            <wp:positionH relativeFrom="column">
              <wp:posOffset>457200</wp:posOffset>
            </wp:positionH>
            <wp:positionV relativeFrom="paragraph">
              <wp:posOffset>7658100</wp:posOffset>
            </wp:positionV>
            <wp:extent cx="685800" cy="685800"/>
            <wp:effectExtent l="0" t="0" r="0" b="0"/>
            <wp:wrapSquare wrapText="bothSides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9" w:rsidRPr="00B402F9">
        <w:rPr>
          <w:noProof/>
          <w:sz w:val="32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131E593B" wp14:editId="71E6E749">
            <wp:simplePos x="0" y="0"/>
            <wp:positionH relativeFrom="column">
              <wp:posOffset>2057400</wp:posOffset>
            </wp:positionH>
            <wp:positionV relativeFrom="paragraph">
              <wp:posOffset>6515100</wp:posOffset>
            </wp:positionV>
            <wp:extent cx="914400" cy="800100"/>
            <wp:effectExtent l="0" t="0" r="0" b="12700"/>
            <wp:wrapSquare wrapText="bothSides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000" b="28200" l="57900" r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3" t="3015" r="25883" b="73700"/>
                    <a:stretch/>
                  </pic:blipFill>
                  <pic:spPr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9" w:rsidRPr="00B402F9">
        <w:rPr>
          <w:noProof/>
          <w:sz w:val="32"/>
          <w:lang w:val="en-GB" w:eastAsia="en-GB"/>
        </w:rPr>
        <w:drawing>
          <wp:anchor distT="0" distB="0" distL="114300" distR="114300" simplePos="0" relativeHeight="251671552" behindDoc="0" locked="0" layoutInCell="1" allowOverlap="1" wp14:anchorId="6AEEFF20" wp14:editId="714B37AB">
            <wp:simplePos x="0" y="0"/>
            <wp:positionH relativeFrom="column">
              <wp:posOffset>4000500</wp:posOffset>
            </wp:positionH>
            <wp:positionV relativeFrom="paragraph">
              <wp:posOffset>6515100</wp:posOffset>
            </wp:positionV>
            <wp:extent cx="922655" cy="766445"/>
            <wp:effectExtent l="0" t="0" r="0" b="0"/>
            <wp:wrapSquare wrapText="bothSides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1" t="31729" r="16275" b="28164"/>
                    <a:stretch/>
                  </pic:blipFill>
                  <pic:spPr>
                    <a:xfrm>
                      <a:off x="0" y="0"/>
                      <a:ext cx="92265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9" w:rsidRPr="00B402F9">
        <w:rPr>
          <w:noProof/>
          <w:sz w:val="32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5B53D19D" wp14:editId="298D2D10">
            <wp:simplePos x="0" y="0"/>
            <wp:positionH relativeFrom="column">
              <wp:posOffset>2971800</wp:posOffset>
            </wp:positionH>
            <wp:positionV relativeFrom="paragraph">
              <wp:posOffset>6515100</wp:posOffset>
            </wp:positionV>
            <wp:extent cx="1066800" cy="772160"/>
            <wp:effectExtent l="0" t="0" r="0" b="0"/>
            <wp:wrapSquare wrapText="bothSides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9200" b="77000" l="36600" r="56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49290" r="44166" b="27181"/>
                    <a:stretch/>
                  </pic:blipFill>
                  <pic:spPr>
                    <a:xfrm>
                      <a:off x="0" y="0"/>
                      <a:ext cx="10668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A9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4799FC3B" wp14:editId="62047932">
            <wp:simplePos x="0" y="0"/>
            <wp:positionH relativeFrom="column">
              <wp:posOffset>3886200</wp:posOffset>
            </wp:positionH>
            <wp:positionV relativeFrom="paragraph">
              <wp:posOffset>2857500</wp:posOffset>
            </wp:positionV>
            <wp:extent cx="1060450" cy="890905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A9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0FA36F7" wp14:editId="45C10234">
            <wp:simplePos x="0" y="0"/>
            <wp:positionH relativeFrom="column">
              <wp:posOffset>2171700</wp:posOffset>
            </wp:positionH>
            <wp:positionV relativeFrom="paragraph">
              <wp:posOffset>2971800</wp:posOffset>
            </wp:positionV>
            <wp:extent cx="1143000" cy="784225"/>
            <wp:effectExtent l="0" t="0" r="0" b="3175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A9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CF6E012" wp14:editId="675B4CFB">
            <wp:simplePos x="0" y="0"/>
            <wp:positionH relativeFrom="column">
              <wp:posOffset>571500</wp:posOffset>
            </wp:positionH>
            <wp:positionV relativeFrom="paragraph">
              <wp:posOffset>2857500</wp:posOffset>
            </wp:positionV>
            <wp:extent cx="1022350" cy="92202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A9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1EAD26A" wp14:editId="5D462E85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4777740" cy="8883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08 at 21.51.4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t="55366" r="37163" b="35232"/>
                    <a:stretch/>
                  </pic:blipFill>
                  <pic:spPr bwMode="auto">
                    <a:xfrm>
                      <a:off x="0" y="0"/>
                      <a:ext cx="4777740" cy="88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A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903646" wp14:editId="5FDFC1C3">
                <wp:simplePos x="0" y="0"/>
                <wp:positionH relativeFrom="column">
                  <wp:posOffset>0</wp:posOffset>
                </wp:positionH>
                <wp:positionV relativeFrom="paragraph">
                  <wp:posOffset>914400</wp:posOffset>
                </wp:positionV>
                <wp:extent cx="5715000" cy="7429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55E51" w14:textId="77777777" w:rsidR="00286C0F" w:rsidRPr="00DC04A9" w:rsidRDefault="00286C0F" w:rsidP="00DC04A9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DC04A9">
                              <w:rPr>
                                <w:rFonts w:asciiTheme="majorHAnsi" w:hAnsiTheme="majorHAnsi"/>
                                <w:sz w:val="32"/>
                              </w:rPr>
                              <w:t>You challenge is to design a storage product for a particular target market. You can choose the following:</w:t>
                            </w:r>
                          </w:p>
                          <w:p w14:paraId="09800440" w14:textId="77777777" w:rsidR="00286C0F" w:rsidRPr="00DC04A9" w:rsidRDefault="00286C0F" w:rsidP="00DC04A9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33563288" w14:textId="77777777" w:rsidR="00286C0F" w:rsidRPr="00DC04A9" w:rsidRDefault="00286C0F" w:rsidP="00DC04A9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 w:rsidRPr="00DC04A9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-To store makeup for young girl or adult aged between 14-25 years.</w:t>
                            </w:r>
                          </w:p>
                          <w:p w14:paraId="0CDD57FD" w14:textId="77777777" w:rsidR="00286C0F" w:rsidRPr="00DC04A9" w:rsidRDefault="00286C0F" w:rsidP="00DC04A9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 w:rsidRPr="00DC04A9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-To store video games for a teenager aged 13-18 years. </w:t>
                            </w:r>
                          </w:p>
                          <w:p w14:paraId="22852A74" w14:textId="77777777" w:rsidR="00286C0F" w:rsidRPr="00DC04A9" w:rsidRDefault="00286C0F" w:rsidP="00DC04A9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 w:rsidRPr="00DC04A9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-To store stationary for a child aged 5-11 years. </w:t>
                            </w:r>
                          </w:p>
                          <w:p w14:paraId="69BA57B0" w14:textId="77777777" w:rsidR="00286C0F" w:rsidRPr="00DC04A9" w:rsidRDefault="00286C0F" w:rsidP="00DC04A9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2CC2F9F1" w14:textId="77777777" w:rsidR="00286C0F" w:rsidRDefault="00286C0F" w:rsidP="00DC04A9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0933DD5D" w14:textId="77777777" w:rsidR="00286C0F" w:rsidRDefault="00286C0F" w:rsidP="00DC04A9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25BFF494" w14:textId="77777777" w:rsidR="00286C0F" w:rsidRPr="00DC04A9" w:rsidRDefault="00286C0F" w:rsidP="00DC04A9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4EFB67D2" w14:textId="77777777" w:rsidR="00286C0F" w:rsidRPr="00DC04A9" w:rsidRDefault="00286C0F" w:rsidP="00DC04A9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19BF8013" w14:textId="77777777" w:rsidR="00286C0F" w:rsidRDefault="00286C0F" w:rsidP="00992885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0B015D30" w14:textId="0FA8D93C" w:rsidR="00286C0F" w:rsidRPr="00DC04A9" w:rsidRDefault="00286C0F" w:rsidP="00992885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 xml:space="preserve">First you need a border and name block. </w:t>
                            </w:r>
                            <w:r w:rsidRPr="00DC04A9">
                              <w:rPr>
                                <w:rFonts w:asciiTheme="majorHAnsi" w:hAnsiTheme="majorHAnsi"/>
                                <w:sz w:val="32"/>
                              </w:rPr>
                              <w:t>Yo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>u should come up with at least 4</w:t>
                            </w:r>
                            <w:r w:rsidRPr="00DC04A9">
                              <w:rPr>
                                <w:rFonts w:asciiTheme="majorHAnsi" w:hAnsiTheme="majorHAnsi"/>
                                <w:sz w:val="32"/>
                              </w:rPr>
                              <w:t xml:space="preserve"> different ideas. They should be unique a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 xml:space="preserve">nd interesting…not a basic box! </w:t>
                            </w:r>
                            <w:r w:rsidRPr="00DC04A9">
                              <w:rPr>
                                <w:rFonts w:asciiTheme="majorHAnsi" w:hAnsiTheme="majorHAnsi"/>
                                <w:sz w:val="32"/>
                              </w:rPr>
                              <w:t>Think about shapes, having extra selling features, colours and branding.</w:t>
                            </w:r>
                          </w:p>
                          <w:p w14:paraId="4E60B6D4" w14:textId="77777777" w:rsidR="00286C0F" w:rsidRDefault="00286C0F" w:rsidP="00DC04A9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3E46B94D" w14:textId="4C450A4C" w:rsidR="00286C0F" w:rsidRPr="00B402F9" w:rsidRDefault="00286C0F" w:rsidP="00B402F9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</w:rPr>
                            </w:pPr>
                            <w:r w:rsidRPr="00B402F9">
                              <w:rPr>
                                <w:rFonts w:asciiTheme="majorHAnsi" w:hAnsiTheme="majorHAnsi"/>
                                <w:color w:val="FF0000"/>
                                <w:sz w:val="32"/>
                              </w:rPr>
                              <w:t>To achieve the highest marks aim to draw in 3D and use shading techniques in your work. Add annotations explaining key details, material and manufacturing choices, safety and environmental features.</w:t>
                            </w:r>
                          </w:p>
                          <w:p w14:paraId="574FE344" w14:textId="77777777" w:rsidR="00286C0F" w:rsidRDefault="00286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03646" id="Text Box 3" o:spid="_x0000_s1032" type="#_x0000_t202" style="position:absolute;margin-left:0;margin-top:1in;width:450pt;height:5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2uBrAIAAKs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" filled="f" stroked="f">
                <v:textbox>
                  <w:txbxContent>
                    <w:p w14:paraId="1A855E51" w14:textId="77777777" w:rsidR="00286C0F" w:rsidRPr="00DC04A9" w:rsidRDefault="00286C0F" w:rsidP="00DC04A9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  <w:r w:rsidRPr="00DC04A9">
                        <w:rPr>
                          <w:rFonts w:asciiTheme="majorHAnsi" w:hAnsiTheme="majorHAnsi"/>
                          <w:sz w:val="32"/>
                        </w:rPr>
                        <w:t>You challenge is to design a storage product for a particular target market. You can choose the following:</w:t>
                      </w:r>
                    </w:p>
                    <w:p w14:paraId="09800440" w14:textId="77777777" w:rsidR="00286C0F" w:rsidRPr="00DC04A9" w:rsidRDefault="00286C0F" w:rsidP="00DC04A9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33563288" w14:textId="77777777" w:rsidR="00286C0F" w:rsidRPr="00DC04A9" w:rsidRDefault="00286C0F" w:rsidP="00DC04A9">
                      <w:pPr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 w:rsidRPr="00DC04A9">
                        <w:rPr>
                          <w:rFonts w:asciiTheme="majorHAnsi" w:hAnsiTheme="majorHAnsi"/>
                          <w:b/>
                          <w:sz w:val="32"/>
                        </w:rPr>
                        <w:t>-To store makeup for young girl or adult aged between 14-25 years.</w:t>
                      </w:r>
                    </w:p>
                    <w:p w14:paraId="0CDD57FD" w14:textId="77777777" w:rsidR="00286C0F" w:rsidRPr="00DC04A9" w:rsidRDefault="00286C0F" w:rsidP="00DC04A9">
                      <w:pPr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 w:rsidRPr="00DC04A9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-To store video games for a teenager aged 13-18 years. </w:t>
                      </w:r>
                    </w:p>
                    <w:p w14:paraId="22852A74" w14:textId="77777777" w:rsidR="00286C0F" w:rsidRPr="00DC04A9" w:rsidRDefault="00286C0F" w:rsidP="00DC04A9">
                      <w:pPr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 w:rsidRPr="00DC04A9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-To store stationary for a child aged 5-11 years. </w:t>
                      </w:r>
                    </w:p>
                    <w:p w14:paraId="69BA57B0" w14:textId="77777777" w:rsidR="00286C0F" w:rsidRPr="00DC04A9" w:rsidRDefault="00286C0F" w:rsidP="00DC04A9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2CC2F9F1" w14:textId="77777777" w:rsidR="00286C0F" w:rsidRDefault="00286C0F" w:rsidP="00DC04A9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0933DD5D" w14:textId="77777777" w:rsidR="00286C0F" w:rsidRDefault="00286C0F" w:rsidP="00DC04A9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25BFF494" w14:textId="77777777" w:rsidR="00286C0F" w:rsidRPr="00DC04A9" w:rsidRDefault="00286C0F" w:rsidP="00DC04A9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4EFB67D2" w14:textId="77777777" w:rsidR="00286C0F" w:rsidRPr="00DC04A9" w:rsidRDefault="00286C0F" w:rsidP="00DC04A9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19BF8013" w14:textId="77777777" w:rsidR="00286C0F" w:rsidRDefault="00286C0F" w:rsidP="00992885">
                      <w:pPr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0B015D30" w14:textId="0FA8D93C" w:rsidR="00286C0F" w:rsidRPr="00DC04A9" w:rsidRDefault="00286C0F" w:rsidP="00992885">
                      <w:pPr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</w:rPr>
                        <w:t xml:space="preserve">First you need a border and name block. </w:t>
                      </w:r>
                      <w:r w:rsidRPr="00DC04A9">
                        <w:rPr>
                          <w:rFonts w:asciiTheme="majorHAnsi" w:hAnsiTheme="majorHAnsi"/>
                          <w:sz w:val="32"/>
                        </w:rPr>
                        <w:t>Yo</w:t>
                      </w:r>
                      <w:r>
                        <w:rPr>
                          <w:rFonts w:asciiTheme="majorHAnsi" w:hAnsiTheme="majorHAnsi"/>
                          <w:sz w:val="32"/>
                        </w:rPr>
                        <w:t>u should come up with at least 4</w:t>
                      </w:r>
                      <w:r w:rsidRPr="00DC04A9">
                        <w:rPr>
                          <w:rFonts w:asciiTheme="majorHAnsi" w:hAnsiTheme="majorHAnsi"/>
                          <w:sz w:val="32"/>
                        </w:rPr>
                        <w:t xml:space="preserve"> different ideas. They should be unique a</w:t>
                      </w:r>
                      <w:r>
                        <w:rPr>
                          <w:rFonts w:asciiTheme="majorHAnsi" w:hAnsiTheme="majorHAnsi"/>
                          <w:sz w:val="32"/>
                        </w:rPr>
                        <w:t xml:space="preserve">nd interesting…not a basic box! </w:t>
                      </w:r>
                      <w:r w:rsidRPr="00DC04A9">
                        <w:rPr>
                          <w:rFonts w:asciiTheme="majorHAnsi" w:hAnsiTheme="majorHAnsi"/>
                          <w:sz w:val="32"/>
                        </w:rPr>
                        <w:t>Think about shapes, having extra selling features, colours and branding.</w:t>
                      </w:r>
                    </w:p>
                    <w:p w14:paraId="4E60B6D4" w14:textId="77777777" w:rsidR="00286C0F" w:rsidRDefault="00286C0F" w:rsidP="00DC04A9">
                      <w:pPr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3E46B94D" w14:textId="4C450A4C" w:rsidR="00286C0F" w:rsidRPr="00B402F9" w:rsidRDefault="00286C0F" w:rsidP="00B402F9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</w:rPr>
                      </w:pPr>
                      <w:r w:rsidRPr="00B402F9">
                        <w:rPr>
                          <w:rFonts w:asciiTheme="majorHAnsi" w:hAnsiTheme="majorHAnsi"/>
                          <w:color w:val="FF0000"/>
                          <w:sz w:val="32"/>
                        </w:rPr>
                        <w:t>To achieve the highest marks aim to draw in 3D and use shading techniques in your work. Add annotations explaining key details, material and manufacturing choices, safety and environmental features.</w:t>
                      </w:r>
                    </w:p>
                    <w:p w14:paraId="574FE344" w14:textId="77777777" w:rsidR="00286C0F" w:rsidRDefault="00286C0F"/>
                  </w:txbxContent>
                </v:textbox>
                <w10:wrap type="square"/>
              </v:shape>
            </w:pict>
          </mc:Fallback>
        </mc:AlternateContent>
      </w:r>
    </w:p>
    <w:p w14:paraId="6D885326" w14:textId="459C5D69" w:rsidR="00977614" w:rsidRPr="00977614" w:rsidRDefault="004702DD" w:rsidP="00E56BB0">
      <w:pPr>
        <w:jc w:val="center"/>
        <w:rPr>
          <w:sz w:val="32"/>
        </w:rPr>
      </w:pPr>
      <w:r w:rsidRPr="004702DD">
        <w:rPr>
          <w:noProof/>
          <w:sz w:val="32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AB85DF0" wp14:editId="4D063993">
                <wp:simplePos x="0" y="0"/>
                <wp:positionH relativeFrom="column">
                  <wp:posOffset>4535170</wp:posOffset>
                </wp:positionH>
                <wp:positionV relativeFrom="paragraph">
                  <wp:posOffset>532765</wp:posOffset>
                </wp:positionV>
                <wp:extent cx="1654810" cy="398780"/>
                <wp:effectExtent l="0" t="635" r="1905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5481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EC6E1" w14:textId="42600C67" w:rsidR="004702DD" w:rsidRPr="004702DD" w:rsidRDefault="004702DD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4702DD"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  <w:t>Name 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5DF0" id="Text Box 2" o:spid="_x0000_s1033" type="#_x0000_t202" style="position:absolute;left:0;text-align:left;margin-left:357.1pt;margin-top:41.95pt;width:130.3pt;height:31.4pt;rotation:-90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" stroked="f">
                <v:textbox>
                  <w:txbxContent>
                    <w:p w14:paraId="256EC6E1" w14:textId="42600C67" w:rsidR="004702DD" w:rsidRPr="004702DD" w:rsidRDefault="004702DD">
                      <w:pPr>
                        <w:rPr>
                          <w:rFonts w:ascii="Comic Sans MS" w:hAnsi="Comic Sans MS"/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4702DD">
                        <w:rPr>
                          <w:rFonts w:ascii="Comic Sans MS" w:hAnsi="Comic Sans MS"/>
                          <w:b/>
                          <w:color w:val="7030A0"/>
                          <w:sz w:val="40"/>
                          <w:szCs w:val="40"/>
                        </w:rPr>
                        <w:t>Name Block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3995D5" wp14:editId="48E8E935">
                <wp:simplePos x="0" y="0"/>
                <wp:positionH relativeFrom="column">
                  <wp:posOffset>4933950</wp:posOffset>
                </wp:positionH>
                <wp:positionV relativeFrom="paragraph">
                  <wp:posOffset>-247650</wp:posOffset>
                </wp:positionV>
                <wp:extent cx="819150" cy="1924050"/>
                <wp:effectExtent l="76200" t="38100" r="76200" b="95250"/>
                <wp:wrapThrough wrapText="bothSides">
                  <wp:wrapPolygon edited="0">
                    <wp:start x="-1507" y="-428"/>
                    <wp:lineTo x="-2009" y="20317"/>
                    <wp:lineTo x="-1005" y="22455"/>
                    <wp:lineTo x="22605" y="22455"/>
                    <wp:lineTo x="23107" y="17323"/>
                    <wp:lineTo x="20595" y="16895"/>
                    <wp:lineTo x="20595" y="16895"/>
                    <wp:lineTo x="21600" y="13473"/>
                    <wp:lineTo x="18084" y="13473"/>
                    <wp:lineTo x="23107" y="12190"/>
                    <wp:lineTo x="23107" y="-428"/>
                    <wp:lineTo x="-1507" y="-428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9240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6A177" id="Rectangle 13" o:spid="_x0000_s1026" style="position:absolute;margin-left:388.5pt;margin-top:-19.5pt;width:64.5pt;height:15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" filled="f" strokecolor="red" strokeweight="3pt">
                <v:stroke dashstyle="dash"/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5EB5C5" wp14:editId="6D91D3AC">
                <wp:simplePos x="0" y="0"/>
                <wp:positionH relativeFrom="column">
                  <wp:posOffset>-419100</wp:posOffset>
                </wp:positionH>
                <wp:positionV relativeFrom="paragraph">
                  <wp:posOffset>-282575</wp:posOffset>
                </wp:positionV>
                <wp:extent cx="6172200" cy="9258300"/>
                <wp:effectExtent l="76200" t="50800" r="76200" b="114300"/>
                <wp:wrapThrough wrapText="bothSides">
                  <wp:wrapPolygon edited="0">
                    <wp:start x="-267" y="-119"/>
                    <wp:lineTo x="-267" y="21511"/>
                    <wp:lineTo x="89" y="21748"/>
                    <wp:lineTo x="89" y="21807"/>
                    <wp:lineTo x="21778" y="21807"/>
                    <wp:lineTo x="21778" y="17007"/>
                    <wp:lineTo x="21511" y="17007"/>
                    <wp:lineTo x="21511" y="16119"/>
                    <wp:lineTo x="21778" y="15941"/>
                    <wp:lineTo x="21778" y="10370"/>
                    <wp:lineTo x="21511" y="10370"/>
                    <wp:lineTo x="21511" y="9481"/>
                    <wp:lineTo x="21778" y="9304"/>
                    <wp:lineTo x="21778" y="3733"/>
                    <wp:lineTo x="21511" y="3733"/>
                    <wp:lineTo x="21511" y="2844"/>
                    <wp:lineTo x="21778" y="2667"/>
                    <wp:lineTo x="21778" y="-119"/>
                    <wp:lineTo x="-267" y="-119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92583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AAC85" id="Rectangle 5" o:spid="_x0000_s1026" style="position:absolute;margin-left:-33pt;margin-top:-22.25pt;width:486pt;height:72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" filled="f" strokecolor="red" strokeweight="3pt">
                <v:stroke dashstyle="dash"/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977614" w:rsidRPr="00977614">
        <w:rPr>
          <w:sz w:val="32"/>
        </w:rPr>
        <w:t xml:space="preserve"> </w:t>
      </w:r>
      <w:bookmarkStart w:id="0" w:name="_GoBack"/>
      <w:bookmarkEnd w:id="0"/>
    </w:p>
    <w:sectPr w:rsidR="00977614" w:rsidRPr="00977614" w:rsidSect="004702DD">
      <w:pgSz w:w="11900" w:h="16840"/>
      <w:pgMar w:top="156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7D9"/>
    <w:rsid w:val="00286C0F"/>
    <w:rsid w:val="004702DD"/>
    <w:rsid w:val="004E0620"/>
    <w:rsid w:val="00977614"/>
    <w:rsid w:val="00992885"/>
    <w:rsid w:val="00B402F9"/>
    <w:rsid w:val="00B947D9"/>
    <w:rsid w:val="00BA332C"/>
    <w:rsid w:val="00DC04A9"/>
    <w:rsid w:val="00E5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FDE0B0"/>
  <w14:defaultImageDpi w14:val="300"/>
  <w15:docId w15:val="{973D1AD4-BC68-46CA-AE5D-9E27D2B4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7D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402F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gif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E6AAF8DE</Template>
  <TotalTime>32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Cookson</dc:creator>
  <cp:keywords/>
  <dc:description/>
  <cp:lastModifiedBy>R Sumner</cp:lastModifiedBy>
  <cp:revision>7</cp:revision>
  <dcterms:created xsi:type="dcterms:W3CDTF">2017-09-08T20:55:00Z</dcterms:created>
  <dcterms:modified xsi:type="dcterms:W3CDTF">2020-04-27T15:22:00Z</dcterms:modified>
</cp:coreProperties>
</file>